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C51" w:rsidRDefault="00A07C51">
      <w:r>
        <w:rPr>
          <w:noProof/>
          <w:lang w:eastAsia="en-GB"/>
        </w:rPr>
        <w:drawing>
          <wp:inline distT="0" distB="0" distL="0" distR="0" wp14:anchorId="36E2EC7A" wp14:editId="3A96CD4D">
            <wp:extent cx="5722430" cy="1343770"/>
            <wp:effectExtent l="0" t="0" r="0" b="8890"/>
            <wp:docPr id="1" name="Picture 1" descr="Image result for nov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vemb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51" w:rsidRDefault="0006370E" w:rsidP="0006370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33115" wp14:editId="7D0EF048">
                <wp:simplePos x="0" y="0"/>
                <wp:positionH relativeFrom="column">
                  <wp:posOffset>-518160</wp:posOffset>
                </wp:positionH>
                <wp:positionV relativeFrom="paragraph">
                  <wp:posOffset>191135</wp:posOffset>
                </wp:positionV>
                <wp:extent cx="2374265" cy="1403350"/>
                <wp:effectExtent l="152400" t="190500" r="146050" b="1892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5587">
                          <a:off x="0" y="0"/>
                          <a:ext cx="237426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C51" w:rsidRDefault="00A07C51">
                            <w:r>
                              <w:t xml:space="preserve">Tennis will continue until Christmas every Wednesday morning at breakfast club. </w:t>
                            </w:r>
                          </w:p>
                          <w:p w:rsidR="00A07C51" w:rsidRDefault="00A07C51">
                            <w:r>
                              <w:t xml:space="preserve">7.45 – 8.45am.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944C7D" wp14:editId="4C474268">
                                  <wp:extent cx="599868" cy="503967"/>
                                  <wp:effectExtent l="0" t="0" r="0" b="0"/>
                                  <wp:docPr id="2" name="Picture 2" descr="Image result for tenni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tenni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858" cy="503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8pt;margin-top:15.05pt;width:186.95pt;height:110.5pt;rotation:-594644fd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">
                <v:textbox>
                  <w:txbxContent>
                    <w:p w:rsidR="00A07C51" w:rsidRDefault="00A07C51">
                      <w:r>
                        <w:t xml:space="preserve">Tennis will continue until Christmas every Wednesday morning at breakfast club. </w:t>
                      </w:r>
                    </w:p>
                    <w:p w:rsidR="00A07C51" w:rsidRDefault="00A07C51">
                      <w:r>
                        <w:t xml:space="preserve">7.45 – 8.45am.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944C7D" wp14:editId="4C474268">
                            <wp:extent cx="599868" cy="503967"/>
                            <wp:effectExtent l="0" t="0" r="0" b="0"/>
                            <wp:docPr id="2" name="Picture 2" descr="Image result for tennis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tennis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858" cy="503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7C51">
        <w:t>Welcome back to school.</w:t>
      </w:r>
    </w:p>
    <w:p w:rsidR="0006370E" w:rsidRDefault="00E426D2" w:rsidP="0006370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790BC" wp14:editId="78684A72">
                <wp:simplePos x="0" y="0"/>
                <wp:positionH relativeFrom="column">
                  <wp:posOffset>4598800</wp:posOffset>
                </wp:positionH>
                <wp:positionV relativeFrom="paragraph">
                  <wp:posOffset>213258</wp:posOffset>
                </wp:positionV>
                <wp:extent cx="1633923" cy="1665019"/>
                <wp:effectExtent l="190500" t="190500" r="175895" b="2019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2795">
                          <a:off x="0" y="0"/>
                          <a:ext cx="1633923" cy="1665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C51" w:rsidRDefault="00A07C51" w:rsidP="00A07C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9C2FA4" wp14:editId="09DC8810">
                                  <wp:extent cx="934166" cy="543088"/>
                                  <wp:effectExtent l="0" t="0" r="0" b="9525"/>
                                  <wp:docPr id="5" name="Picture 5" descr="Image result for remembrance serv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remembrance serv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444" cy="54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7C51" w:rsidRDefault="00A07C51">
                            <w:r>
                              <w:rPr>
                                <w:noProof/>
                                <w:lang w:eastAsia="en-GB"/>
                              </w:rPr>
                              <w:t>Remembrance Service 2pm on Friday 11</w:t>
                            </w:r>
                            <w:r w:rsidRPr="00A07C51">
                              <w:rPr>
                                <w:noProof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November at St.Andrew’s 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2.1pt;margin-top:16.8pt;width:128.65pt;height:131.1pt;rotation:90963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">
                <v:textbox>
                  <w:txbxContent>
                    <w:p w:rsidR="00A07C51" w:rsidRDefault="00A07C51" w:rsidP="00A07C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9C2FA4" wp14:editId="09DC8810">
                            <wp:extent cx="934166" cy="543088"/>
                            <wp:effectExtent l="0" t="0" r="0" b="9525"/>
                            <wp:docPr id="5" name="Picture 5" descr="Image result for remembrance serv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remembrance serv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444" cy="54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7C51" w:rsidRDefault="00A07C51">
                      <w:r>
                        <w:rPr>
                          <w:noProof/>
                          <w:lang w:eastAsia="en-GB"/>
                        </w:rPr>
                        <w:t>Remembrance Service 2pm on Friday 11</w:t>
                      </w:r>
                      <w:r w:rsidRPr="00A07C51">
                        <w:rPr>
                          <w:noProof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noProof/>
                          <w:lang w:eastAsia="en-GB"/>
                        </w:rPr>
                        <w:t xml:space="preserve"> November at St.Andrew’s Church.</w:t>
                      </w:r>
                    </w:p>
                  </w:txbxContent>
                </v:textbox>
              </v:shape>
            </w:pict>
          </mc:Fallback>
        </mc:AlternateContent>
      </w:r>
      <w:r w:rsidR="0006370E">
        <w:t>Dates to remember.</w:t>
      </w:r>
    </w:p>
    <w:p w:rsidR="00A07C51" w:rsidRDefault="00063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-421419</wp:posOffset>
                </wp:positionH>
                <wp:positionV relativeFrom="paragraph">
                  <wp:posOffset>1435487</wp:posOffset>
                </wp:positionV>
                <wp:extent cx="1868556" cy="1831045"/>
                <wp:effectExtent l="152400" t="152400" r="151130" b="1504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2860">
                          <a:off x="0" y="0"/>
                          <a:ext cx="1868556" cy="1831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409" w:rsidRDefault="0006370E" w:rsidP="0006370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70409">
                              <w:rPr>
                                <w:sz w:val="20"/>
                                <w:szCs w:val="20"/>
                              </w:rPr>
                              <w:t>After school clubs</w:t>
                            </w:r>
                            <w:r w:rsidR="00970409">
                              <w:rPr>
                                <w:sz w:val="20"/>
                                <w:szCs w:val="20"/>
                              </w:rPr>
                              <w:t xml:space="preserve"> starting</w:t>
                            </w:r>
                          </w:p>
                          <w:p w:rsidR="0006370E" w:rsidRPr="00970409" w:rsidRDefault="00970409" w:rsidP="0006370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W/c 7/11/16</w:t>
                            </w:r>
                          </w:p>
                          <w:p w:rsidR="0006370E" w:rsidRPr="00970409" w:rsidRDefault="0006370E" w:rsidP="000637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0409">
                              <w:rPr>
                                <w:sz w:val="20"/>
                                <w:szCs w:val="20"/>
                              </w:rPr>
                              <w:t>Choir club – Tue 3.15 – 4pm</w:t>
                            </w:r>
                            <w:r w:rsidR="00970409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70409">
                              <w:rPr>
                                <w:sz w:val="20"/>
                                <w:szCs w:val="20"/>
                              </w:rPr>
                              <w:t>KS1 and KS2</w:t>
                            </w:r>
                          </w:p>
                          <w:p w:rsidR="0006370E" w:rsidRDefault="0006370E" w:rsidP="000637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0409">
                              <w:rPr>
                                <w:sz w:val="20"/>
                                <w:szCs w:val="20"/>
                              </w:rPr>
                              <w:t>Sports club – Thu 3.15 – 4.</w:t>
                            </w:r>
                            <w:r w:rsidR="00970409">
                              <w:rPr>
                                <w:sz w:val="20"/>
                                <w:szCs w:val="20"/>
                              </w:rPr>
                              <w:t xml:space="preserve">15pm </w:t>
                            </w:r>
                            <w:r w:rsidRPr="00970409">
                              <w:rPr>
                                <w:sz w:val="20"/>
                                <w:szCs w:val="20"/>
                              </w:rPr>
                              <w:t>KS1 and KS2</w:t>
                            </w:r>
                          </w:p>
                          <w:p w:rsidR="00970409" w:rsidRPr="00970409" w:rsidRDefault="00970409" w:rsidP="000637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Letter to follow.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-33.2pt;margin-top:113.05pt;width:147.15pt;height:144.2pt;rotation:-59762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" fillcolor="white [3201]" strokeweight=".5pt">
                <v:textbox>
                  <w:txbxContent>
                    <w:p w:rsidR="00970409" w:rsidRDefault="0006370E" w:rsidP="0006370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70409">
                        <w:rPr>
                          <w:sz w:val="20"/>
                          <w:szCs w:val="20"/>
                        </w:rPr>
                        <w:t>After school clubs</w:t>
                      </w:r>
                      <w:r w:rsidR="00970409">
                        <w:rPr>
                          <w:sz w:val="20"/>
                          <w:szCs w:val="20"/>
                        </w:rPr>
                        <w:t xml:space="preserve"> starting</w:t>
                      </w:r>
                    </w:p>
                    <w:p w:rsidR="0006370E" w:rsidRPr="00970409" w:rsidRDefault="00970409" w:rsidP="0006370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W/c 7/11/16</w:t>
                      </w:r>
                    </w:p>
                    <w:p w:rsidR="0006370E" w:rsidRPr="00970409" w:rsidRDefault="0006370E" w:rsidP="0006370E">
                      <w:pPr>
                        <w:rPr>
                          <w:sz w:val="20"/>
                          <w:szCs w:val="20"/>
                        </w:rPr>
                      </w:pPr>
                      <w:r w:rsidRPr="00970409">
                        <w:rPr>
                          <w:sz w:val="20"/>
                          <w:szCs w:val="20"/>
                        </w:rPr>
                        <w:t>Choir club – Tue 3.15 – 4pm</w:t>
                      </w:r>
                      <w:r w:rsidR="00970409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970409">
                        <w:rPr>
                          <w:sz w:val="20"/>
                          <w:szCs w:val="20"/>
                        </w:rPr>
                        <w:t>KS1 and KS2</w:t>
                      </w:r>
                    </w:p>
                    <w:p w:rsidR="0006370E" w:rsidRDefault="0006370E" w:rsidP="0006370E">
                      <w:pPr>
                        <w:rPr>
                          <w:sz w:val="20"/>
                          <w:szCs w:val="20"/>
                        </w:rPr>
                      </w:pPr>
                      <w:r w:rsidRPr="00970409">
                        <w:rPr>
                          <w:sz w:val="20"/>
                          <w:szCs w:val="20"/>
                        </w:rPr>
                        <w:t>Sports club – Thu 3.15 – 4.</w:t>
                      </w:r>
                      <w:r w:rsidR="00970409">
                        <w:rPr>
                          <w:sz w:val="20"/>
                          <w:szCs w:val="20"/>
                        </w:rPr>
                        <w:t xml:space="preserve">15pm </w:t>
                      </w:r>
                      <w:r w:rsidRPr="00970409">
                        <w:rPr>
                          <w:sz w:val="20"/>
                          <w:szCs w:val="20"/>
                        </w:rPr>
                        <w:t>KS1 and KS2</w:t>
                      </w:r>
                    </w:p>
                    <w:p w:rsidR="00970409" w:rsidRPr="00970409" w:rsidRDefault="00970409" w:rsidP="0006370E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Letter to follow.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580D61" wp14:editId="62060F6A">
                <wp:simplePos x="0" y="0"/>
                <wp:positionH relativeFrom="column">
                  <wp:posOffset>-492125</wp:posOffset>
                </wp:positionH>
                <wp:positionV relativeFrom="paragraph">
                  <wp:posOffset>3436620</wp:posOffset>
                </wp:positionV>
                <wp:extent cx="2374265" cy="1688465"/>
                <wp:effectExtent l="133350" t="171450" r="127000" b="1784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3158">
                          <a:off x="0" y="0"/>
                          <a:ext cx="2374265" cy="168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847" w:rsidRDefault="0085684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7023EB" wp14:editId="0B1EA7D8">
                                  <wp:extent cx="659958" cy="593872"/>
                                  <wp:effectExtent l="0" t="0" r="6985" b="0"/>
                                  <wp:docPr id="9" name="Picture 9" descr="Image result for shoe box colle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shoe box colle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0" cy="59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Shoe box collection</w:t>
                            </w:r>
                          </w:p>
                          <w:p w:rsidR="00856847" w:rsidRDefault="00856847">
                            <w:r>
                              <w:t>If you would like to help support a Christmas child, they will be collecting on Monday 21</w:t>
                            </w:r>
                            <w:r w:rsidRPr="00856847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November.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8.75pt;margin-top:270.6pt;width:186.95pt;height:132.95pt;rotation:-520839fd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">
                <v:textbox>
                  <w:txbxContent>
                    <w:p w:rsidR="00856847" w:rsidRDefault="0085684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7023EB" wp14:editId="0B1EA7D8">
                            <wp:extent cx="659958" cy="593872"/>
                            <wp:effectExtent l="0" t="0" r="6985" b="0"/>
                            <wp:docPr id="9" name="Picture 9" descr="Image result for shoe box colle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shoe box colle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0" cy="59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Shoe box collection</w:t>
                      </w:r>
                    </w:p>
                    <w:p w:rsidR="00856847" w:rsidRDefault="00856847">
                      <w:r>
                        <w:t>If you would like to help support a Christmas child, they will be collecting on Monday 21</w:t>
                      </w:r>
                      <w:r w:rsidRPr="00856847">
                        <w:rPr>
                          <w:vertAlign w:val="superscript"/>
                        </w:rPr>
                        <w:t>st</w:t>
                      </w:r>
                      <w:r>
                        <w:t xml:space="preserve"> November.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46EC82" wp14:editId="15EBFD10">
                <wp:simplePos x="0" y="0"/>
                <wp:positionH relativeFrom="column">
                  <wp:posOffset>-471170</wp:posOffset>
                </wp:positionH>
                <wp:positionV relativeFrom="paragraph">
                  <wp:posOffset>5462905</wp:posOffset>
                </wp:positionV>
                <wp:extent cx="2066925" cy="1454785"/>
                <wp:effectExtent l="133350" t="171450" r="123825" b="1835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8957">
                          <a:off x="0" y="0"/>
                          <a:ext cx="2066925" cy="145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847" w:rsidRDefault="0006370E" w:rsidP="000637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DCA367" wp14:editId="25756E0D">
                                  <wp:extent cx="612251" cy="444847"/>
                                  <wp:effectExtent l="0" t="0" r="0" b="0"/>
                                  <wp:docPr id="22" name="Picture 22" descr="Image result for nativ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Image result for nativ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638" cy="445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856847">
                              <w:t>Christmas Nativity</w:t>
                            </w:r>
                          </w:p>
                          <w:p w:rsidR="00856847" w:rsidRDefault="00856847">
                            <w:r>
                              <w:t>2pm and 6pm on Monday 19</w:t>
                            </w:r>
                            <w:r w:rsidRPr="0085684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December.</w:t>
                            </w:r>
                          </w:p>
                          <w:p w:rsidR="00856847" w:rsidRDefault="00856847">
                            <w:r>
                              <w:t>Letter to follow.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37.1pt;margin-top:430.15pt;width:162.75pt;height:114.55pt;rotation:-62373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" fillcolor="white [3201]" strokeweight=".5pt">
                <v:textbox>
                  <w:txbxContent>
                    <w:p w:rsidR="00856847" w:rsidRDefault="0006370E" w:rsidP="0006370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DCA367" wp14:editId="25756E0D">
                            <wp:extent cx="612251" cy="444847"/>
                            <wp:effectExtent l="0" t="0" r="0" b="0"/>
                            <wp:docPr id="22" name="Picture 22" descr="Image result for nativ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Image result for nativ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638" cy="445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856847">
                        <w:t>Christmas Nativity</w:t>
                      </w:r>
                    </w:p>
                    <w:p w:rsidR="00856847" w:rsidRDefault="00856847">
                      <w:r>
                        <w:t>2pm and 6pm on Monday 19</w:t>
                      </w:r>
                      <w:r w:rsidRPr="00856847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December.</w:t>
                      </w:r>
                    </w:p>
                    <w:p w:rsidR="00856847" w:rsidRDefault="00856847">
                      <w:r>
                        <w:t>Letter to follow.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72327" wp14:editId="711C5958">
                <wp:simplePos x="0" y="0"/>
                <wp:positionH relativeFrom="column">
                  <wp:posOffset>1884045</wp:posOffset>
                </wp:positionH>
                <wp:positionV relativeFrom="paragraph">
                  <wp:posOffset>51435</wp:posOffset>
                </wp:positionV>
                <wp:extent cx="2374265" cy="1748790"/>
                <wp:effectExtent l="0" t="0" r="1270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C51" w:rsidRDefault="00A07C5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DCC092" wp14:editId="7ED45988">
                                  <wp:extent cx="604299" cy="589152"/>
                                  <wp:effectExtent l="0" t="0" r="5715" b="1905"/>
                                  <wp:docPr id="7" name="Picture 7" descr="Image result for children in need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children in need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557" cy="591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Children in Need Day</w:t>
                            </w:r>
                          </w:p>
                          <w:p w:rsidR="00A07C51" w:rsidRDefault="00A07C51">
                            <w:r>
                              <w:t>Thursday 17</w:t>
                            </w:r>
                            <w:r w:rsidRPr="00A07C5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</w:t>
                            </w:r>
                          </w:p>
                          <w:p w:rsidR="00A07C51" w:rsidRDefault="00A07C51">
                            <w:r>
                              <w:t>Wear Yellow for day!</w:t>
                            </w:r>
                            <w:r w:rsidR="00856847">
                              <w:t xml:space="preserve"> If you would like to donate some cakes, we would be grateful.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8.35pt;margin-top:4.05pt;width:186.95pt;height:137.7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">
                <v:textbox>
                  <w:txbxContent>
                    <w:p w:rsidR="00A07C51" w:rsidRDefault="00A07C5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DCC092" wp14:editId="7ED45988">
                            <wp:extent cx="604299" cy="589152"/>
                            <wp:effectExtent l="0" t="0" r="5715" b="1905"/>
                            <wp:docPr id="7" name="Picture 7" descr="Image result for children in need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children in need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557" cy="591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Children in Need Day</w:t>
                      </w:r>
                    </w:p>
                    <w:p w:rsidR="00A07C51" w:rsidRDefault="00A07C51">
                      <w:r>
                        <w:t>Thursday 17</w:t>
                      </w:r>
                      <w:r w:rsidRPr="00A07C51">
                        <w:rPr>
                          <w:vertAlign w:val="superscript"/>
                        </w:rPr>
                        <w:t>th</w:t>
                      </w:r>
                      <w:r>
                        <w:t xml:space="preserve"> November</w:t>
                      </w:r>
                    </w:p>
                    <w:p w:rsidR="00A07C51" w:rsidRDefault="00A07C51">
                      <w:r>
                        <w:t>Wear Yellow for day!</w:t>
                      </w:r>
                      <w:r w:rsidR="00856847">
                        <w:t xml:space="preserve"> If you would like to donate some cakes, we would be grateful.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9C7E6D" wp14:editId="79AB065E">
                <wp:simplePos x="0" y="0"/>
                <wp:positionH relativeFrom="column">
                  <wp:posOffset>4725670</wp:posOffset>
                </wp:positionH>
                <wp:positionV relativeFrom="paragraph">
                  <wp:posOffset>5326668</wp:posOffset>
                </wp:positionV>
                <wp:extent cx="1555750" cy="1379855"/>
                <wp:effectExtent l="133350" t="152400" r="139700" b="1631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83165">
                          <a:off x="0" y="0"/>
                          <a:ext cx="1555750" cy="137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70E" w:rsidRDefault="0006370E" w:rsidP="0006370E">
                            <w:pPr>
                              <w:jc w:val="center"/>
                            </w:pPr>
                            <w:r>
                              <w:t>Tuesday 20</w:t>
                            </w:r>
                            <w:r w:rsidRPr="0006370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</w:t>
                            </w:r>
                          </w:p>
                          <w:p w:rsidR="0006370E" w:rsidRDefault="0006370E" w:rsidP="0006370E">
                            <w:pPr>
                              <w:jc w:val="center"/>
                            </w:pPr>
                            <w:r>
                              <w:t>End of Term 2</w:t>
                            </w:r>
                          </w:p>
                          <w:p w:rsidR="0006370E" w:rsidRDefault="0006370E" w:rsidP="0006370E">
                            <w:pPr>
                              <w:jc w:val="center"/>
                            </w:pPr>
                            <w:r>
                              <w:t>It’s Christmas!</w:t>
                            </w:r>
                          </w:p>
                          <w:p w:rsidR="0006370E" w:rsidRDefault="0006370E" w:rsidP="000637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DDAB00" wp14:editId="1AF61CBB">
                                  <wp:extent cx="1363980" cy="320118"/>
                                  <wp:effectExtent l="0" t="0" r="7620" b="3810"/>
                                  <wp:docPr id="21" name="Picture 21" descr="Image result for its christm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its christm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980" cy="320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2.1pt;margin-top:419.4pt;width:122.5pt;height:108.65pt;rotation:74619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">
                <v:textbox>
                  <w:txbxContent>
                    <w:p w:rsidR="0006370E" w:rsidRDefault="0006370E" w:rsidP="0006370E">
                      <w:pPr>
                        <w:jc w:val="center"/>
                      </w:pPr>
                      <w:r>
                        <w:t>Tuesday 20</w:t>
                      </w:r>
                      <w:r w:rsidRPr="0006370E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</w:t>
                      </w:r>
                    </w:p>
                    <w:p w:rsidR="0006370E" w:rsidRDefault="0006370E" w:rsidP="0006370E">
                      <w:pPr>
                        <w:jc w:val="center"/>
                      </w:pPr>
                      <w:r>
                        <w:t>End of Term 2</w:t>
                      </w:r>
                    </w:p>
                    <w:p w:rsidR="0006370E" w:rsidRDefault="0006370E" w:rsidP="0006370E">
                      <w:pPr>
                        <w:jc w:val="center"/>
                      </w:pPr>
                      <w:r>
                        <w:t>It’s Christmas!</w:t>
                      </w:r>
                    </w:p>
                    <w:p w:rsidR="0006370E" w:rsidRDefault="0006370E" w:rsidP="0006370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DDAB00" wp14:editId="1AF61CBB">
                            <wp:extent cx="1363980" cy="320118"/>
                            <wp:effectExtent l="0" t="0" r="7620" b="3810"/>
                            <wp:docPr id="21" name="Picture 21" descr="Image result for its christm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 result for its christm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980" cy="320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1203E22" wp14:editId="3CFC6D1A">
            <wp:extent cx="707666" cy="514173"/>
            <wp:effectExtent l="0" t="0" r="0" b="635"/>
            <wp:docPr id="17" name="Picture 17" descr="Image result for n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ativi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66" cy="5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2549D" wp14:editId="7DA4E086">
                <wp:simplePos x="0" y="0"/>
                <wp:positionH relativeFrom="column">
                  <wp:posOffset>1938655</wp:posOffset>
                </wp:positionH>
                <wp:positionV relativeFrom="paragraph">
                  <wp:posOffset>4803140</wp:posOffset>
                </wp:positionV>
                <wp:extent cx="2374265" cy="1669415"/>
                <wp:effectExtent l="0" t="0" r="12700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6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70E" w:rsidRDefault="000637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95F0FA" wp14:editId="264A683C">
                                  <wp:extent cx="545578" cy="614935"/>
                                  <wp:effectExtent l="0" t="0" r="6985" b="0"/>
                                  <wp:docPr id="19" name="Picture 19" descr="Image result for christing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risting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512" cy="614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Christingle Service</w:t>
                            </w:r>
                          </w:p>
                          <w:p w:rsidR="0006370E" w:rsidRDefault="0006370E">
                            <w:r>
                              <w:t>Our Christingle service will be on Tuesday 20</w:t>
                            </w:r>
                            <w:r w:rsidRPr="0006370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December 2pm at St. Andrew’s 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2.65pt;margin-top:378.2pt;width:186.95pt;height:131.4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jmTJwIAAE0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">
                <v:textbox>
                  <w:txbxContent>
                    <w:p w:rsidR="0006370E" w:rsidRDefault="0006370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95F0FA" wp14:editId="264A683C">
                            <wp:extent cx="545578" cy="614935"/>
                            <wp:effectExtent l="0" t="0" r="6985" b="0"/>
                            <wp:docPr id="19" name="Picture 19" descr="Image result for christing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risting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512" cy="614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Christingle Service</w:t>
                      </w:r>
                    </w:p>
                    <w:p w:rsidR="0006370E" w:rsidRDefault="0006370E">
                      <w:r>
                        <w:t>Our Christingle service will be on Tuesday 20</w:t>
                      </w:r>
                      <w:r w:rsidRPr="0006370E">
                        <w:rPr>
                          <w:vertAlign w:val="superscript"/>
                        </w:rPr>
                        <w:t>th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December 2pm at St. Andrew’s Church.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FBF2B" wp14:editId="42857AFC">
                <wp:simplePos x="0" y="0"/>
                <wp:positionH relativeFrom="column">
                  <wp:posOffset>4488815</wp:posOffset>
                </wp:positionH>
                <wp:positionV relativeFrom="paragraph">
                  <wp:posOffset>3697605</wp:posOffset>
                </wp:positionV>
                <wp:extent cx="1778635" cy="1313815"/>
                <wp:effectExtent l="133350" t="190500" r="145415" b="1911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3590">
                          <a:off x="0" y="0"/>
                          <a:ext cx="1778635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847" w:rsidRDefault="0085684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E6357" wp14:editId="71B5B4FA">
                                  <wp:extent cx="522383" cy="635656"/>
                                  <wp:effectExtent l="0" t="0" r="0" b="0"/>
                                  <wp:docPr id="15" name="Picture 15" descr="Image result for swimming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result for swimming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56" cy="635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Swimming finishes at school on Friday 16</w:t>
                            </w:r>
                            <w:r w:rsidRPr="0085684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December.</w:t>
                            </w:r>
                          </w:p>
                          <w:p w:rsidR="00856847" w:rsidRDefault="008568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3.45pt;margin-top:291.15pt;width:140.05pt;height:103.45pt;rotation:80127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">
                <v:textbox>
                  <w:txbxContent>
                    <w:p w:rsidR="00856847" w:rsidRDefault="0085684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E6357" wp14:editId="71B5B4FA">
                            <wp:extent cx="522383" cy="635656"/>
                            <wp:effectExtent l="0" t="0" r="0" b="0"/>
                            <wp:docPr id="15" name="Picture 15" descr="Image result for swimming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 result for swimming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056" cy="635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Swimming finishes at school on Friday 16</w:t>
                      </w:r>
                      <w:r w:rsidRPr="00856847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December.</w:t>
                      </w:r>
                    </w:p>
                    <w:p w:rsidR="00856847" w:rsidRDefault="0085684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CBEF64" wp14:editId="4BAB91A4">
                <wp:simplePos x="0" y="0"/>
                <wp:positionH relativeFrom="column">
                  <wp:posOffset>1938020</wp:posOffset>
                </wp:positionH>
                <wp:positionV relativeFrom="paragraph">
                  <wp:posOffset>2847975</wp:posOffset>
                </wp:positionV>
                <wp:extent cx="2374265" cy="1605915"/>
                <wp:effectExtent l="0" t="0" r="12700" b="133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847" w:rsidRDefault="0085684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7CDBBB" wp14:editId="06065EE4">
                                  <wp:extent cx="1033669" cy="581378"/>
                                  <wp:effectExtent l="0" t="0" r="0" b="9525"/>
                                  <wp:docPr id="13" name="Picture 13" descr="Image result for cindere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cindere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031" cy="580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Pantomime trip</w:t>
                            </w:r>
                          </w:p>
                          <w:p w:rsidR="00856847" w:rsidRDefault="00856847">
                            <w:r>
                              <w:t>We are off to the pantomime on Wednesday 14</w:t>
                            </w:r>
                            <w:r w:rsidRPr="0085684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December.</w:t>
                            </w:r>
                          </w:p>
                          <w:p w:rsidR="00856847" w:rsidRDefault="00856847">
                            <w:r>
                              <w:t>Letter to follow.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2.6pt;margin-top:224.25pt;width:186.95pt;height:126.4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">
                <v:textbox>
                  <w:txbxContent>
                    <w:p w:rsidR="00856847" w:rsidRDefault="0085684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7CDBBB" wp14:editId="06065EE4">
                            <wp:extent cx="1033669" cy="581378"/>
                            <wp:effectExtent l="0" t="0" r="0" b="9525"/>
                            <wp:docPr id="13" name="Picture 13" descr="Image result for cinderel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cinderel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031" cy="580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Pantomime trip</w:t>
                      </w:r>
                    </w:p>
                    <w:p w:rsidR="00856847" w:rsidRDefault="00856847">
                      <w:r>
                        <w:t>We are off to the pantomime on Wednesday 14</w:t>
                      </w:r>
                      <w:r w:rsidRPr="00856847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December.</w:t>
                      </w:r>
                    </w:p>
                    <w:p w:rsidR="00856847" w:rsidRDefault="00856847">
                      <w:r>
                        <w:t>Letter to follow.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F10E8" wp14:editId="47383CF8">
                <wp:simplePos x="0" y="0"/>
                <wp:positionH relativeFrom="column">
                  <wp:posOffset>4357370</wp:posOffset>
                </wp:positionH>
                <wp:positionV relativeFrom="paragraph">
                  <wp:posOffset>1710055</wp:posOffset>
                </wp:positionV>
                <wp:extent cx="2016760" cy="1305560"/>
                <wp:effectExtent l="152400" t="266700" r="154940" b="2755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6272">
                          <a:off x="0" y="0"/>
                          <a:ext cx="2016760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847" w:rsidRDefault="0085684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B40E1E" wp14:editId="468E9926">
                                  <wp:extent cx="852837" cy="610079"/>
                                  <wp:effectExtent l="0" t="0" r="4445" b="0"/>
                                  <wp:docPr id="11" name="Picture 11" descr="Image result for christmas lun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ristmas lun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817" cy="61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Christmas lunch is on Tuesday 6</w:t>
                            </w:r>
                            <w:r w:rsidRPr="0085684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December.</w:t>
                            </w:r>
                          </w:p>
                          <w:p w:rsidR="00856847" w:rsidRDefault="00856847">
                            <w:r>
                              <w:t>Please look out for the menu!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3.1pt;margin-top:134.65pt;width:158.8pt;height:102.8pt;rotation:10226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">
                <v:textbox>
                  <w:txbxContent>
                    <w:p w:rsidR="00856847" w:rsidRDefault="0085684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B40E1E" wp14:editId="468E9926">
                            <wp:extent cx="852837" cy="610079"/>
                            <wp:effectExtent l="0" t="0" r="4445" b="0"/>
                            <wp:docPr id="11" name="Picture 11" descr="Image result for christmas lun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ristmas lun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817" cy="610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Christmas lunch is on Tuesday 6</w:t>
                      </w:r>
                      <w:r w:rsidRPr="00856847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December.</w:t>
                      </w:r>
                    </w:p>
                    <w:p w:rsidR="00856847" w:rsidRDefault="00856847">
                      <w:r>
                        <w:t>Please look out for the menu!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C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97A70"/>
    <w:multiLevelType w:val="hybridMultilevel"/>
    <w:tmpl w:val="58760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51"/>
    <w:rsid w:val="0006370E"/>
    <w:rsid w:val="00300FD0"/>
    <w:rsid w:val="00856847"/>
    <w:rsid w:val="008D0876"/>
    <w:rsid w:val="00970409"/>
    <w:rsid w:val="00A07C51"/>
    <w:rsid w:val="00E4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37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37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9ECC3095</Template>
  <TotalTime>281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Dean</dc:creator>
  <cp:lastModifiedBy>Tina Dean</cp:lastModifiedBy>
  <cp:revision>2</cp:revision>
  <cp:lastPrinted>2016-11-01T14:04:00Z</cp:lastPrinted>
  <dcterms:created xsi:type="dcterms:W3CDTF">2016-11-01T09:26:00Z</dcterms:created>
  <dcterms:modified xsi:type="dcterms:W3CDTF">2016-11-01T14:09:00Z</dcterms:modified>
</cp:coreProperties>
</file>